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A6DD2" w14:textId="77777777" w:rsidR="00D93A5E" w:rsidRDefault="00921C75">
      <w:r>
        <w:rPr>
          <w:noProof/>
        </w:rPr>
        <w:drawing>
          <wp:anchor distT="0" distB="0" distL="114300" distR="114300" simplePos="0" relativeHeight="251658240" behindDoc="0" locked="0" layoutInCell="1" allowOverlap="1" wp14:anchorId="644701B4" wp14:editId="13193CE5">
            <wp:simplePos x="0" y="0"/>
            <wp:positionH relativeFrom="column">
              <wp:posOffset>0</wp:posOffset>
            </wp:positionH>
            <wp:positionV relativeFrom="paragraph">
              <wp:posOffset>414</wp:posOffset>
            </wp:positionV>
            <wp:extent cx="4243494" cy="1306996"/>
            <wp:effectExtent l="0" t="0" r="0" b="1270"/>
            <wp:wrapSquare wrapText="bothSides"/>
            <wp:docPr id="2217471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47195" name="Picture 22174719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3494" cy="1306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42A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41E340" wp14:editId="5CB7E1B8">
                <wp:simplePos x="0" y="0"/>
                <wp:positionH relativeFrom="column">
                  <wp:posOffset>5194852</wp:posOffset>
                </wp:positionH>
                <wp:positionV relativeFrom="paragraph">
                  <wp:posOffset>251791</wp:posOffset>
                </wp:positionV>
                <wp:extent cx="2857500" cy="2286000"/>
                <wp:effectExtent l="0" t="0" r="12700" b="12700"/>
                <wp:wrapNone/>
                <wp:docPr id="68410974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2286000"/>
                        </a:xfrm>
                        <a:prstGeom prst="rect">
                          <a:avLst/>
                        </a:prstGeom>
                        <a:solidFill>
                          <a:srgbClr val="B7DC78"/>
                        </a:solidFill>
                        <a:ln>
                          <a:solidFill>
                            <a:srgbClr val="5A3F9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489A2" id="Rectangle 5" o:spid="_x0000_s1026" style="position:absolute;margin-left:409.05pt;margin-top:19.85pt;width:225pt;height:180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" fillcolor="#b7dc78" strokecolor="#5a3f98" strokeweight="1pt"/>
            </w:pict>
          </mc:Fallback>
        </mc:AlternateContent>
      </w:r>
      <w:r w:rsidR="00ED42A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5B3706" wp14:editId="675A9939">
                <wp:simplePos x="0" y="0"/>
                <wp:positionH relativeFrom="column">
                  <wp:posOffset>5049078</wp:posOffset>
                </wp:positionH>
                <wp:positionV relativeFrom="paragraph">
                  <wp:posOffset>106017</wp:posOffset>
                </wp:positionV>
                <wp:extent cx="2857500" cy="2286000"/>
                <wp:effectExtent l="0" t="0" r="12700" b="12700"/>
                <wp:wrapNone/>
                <wp:docPr id="14807399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2286000"/>
                        </a:xfrm>
                        <a:prstGeom prst="rect">
                          <a:avLst/>
                        </a:prstGeom>
                        <a:solidFill>
                          <a:srgbClr val="5A3F98"/>
                        </a:solidFill>
                        <a:ln>
                          <a:solidFill>
                            <a:srgbClr val="5A3F9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B0E84" id="Rectangle 5" o:spid="_x0000_s1026" style="position:absolute;margin-left:397.55pt;margin-top:8.35pt;width:225pt;height:180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" fillcolor="#5a3f98" strokecolor="#5a3f98" strokeweight="1pt"/>
            </w:pict>
          </mc:Fallback>
        </mc:AlternateContent>
      </w:r>
      <w:r w:rsidR="00ED42A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B51AD1" wp14:editId="53D2881C">
                <wp:simplePos x="0" y="0"/>
                <wp:positionH relativeFrom="column">
                  <wp:posOffset>4903304</wp:posOffset>
                </wp:positionH>
                <wp:positionV relativeFrom="paragraph">
                  <wp:posOffset>-53009</wp:posOffset>
                </wp:positionV>
                <wp:extent cx="2857500" cy="2286000"/>
                <wp:effectExtent l="0" t="0" r="12700" b="12700"/>
                <wp:wrapNone/>
                <wp:docPr id="7894639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2286000"/>
                        </a:xfrm>
                        <a:prstGeom prst="rect">
                          <a:avLst/>
                        </a:prstGeom>
                        <a:solidFill>
                          <a:srgbClr val="B7DC78"/>
                        </a:solidFill>
                        <a:ln>
                          <a:solidFill>
                            <a:srgbClr val="5A3F9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73D18" id="Rectangle 5" o:spid="_x0000_s1026" style="position:absolute;margin-left:386.1pt;margin-top:-4.15pt;width:225pt;height:180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" fillcolor="#b7dc78" strokecolor="#5a3f98" strokeweight="1pt"/>
            </w:pict>
          </mc:Fallback>
        </mc:AlternateContent>
      </w:r>
      <w:r w:rsidR="00ED42A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BC7F40" wp14:editId="306A955D">
                <wp:simplePos x="0" y="0"/>
                <wp:positionH relativeFrom="column">
                  <wp:posOffset>4757530</wp:posOffset>
                </wp:positionH>
                <wp:positionV relativeFrom="paragraph">
                  <wp:posOffset>-212035</wp:posOffset>
                </wp:positionV>
                <wp:extent cx="2857500" cy="2286000"/>
                <wp:effectExtent l="0" t="0" r="12700" b="12700"/>
                <wp:wrapNone/>
                <wp:docPr id="62210888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2286000"/>
                        </a:xfrm>
                        <a:prstGeom prst="rect">
                          <a:avLst/>
                        </a:prstGeom>
                        <a:solidFill>
                          <a:srgbClr val="5A3F98"/>
                        </a:solidFill>
                        <a:ln>
                          <a:solidFill>
                            <a:srgbClr val="5A3F9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10940" id="Rectangle 5" o:spid="_x0000_s1026" style="position:absolute;margin-left:374.6pt;margin-top:-16.7pt;width:225pt;height:180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" fillcolor="#5a3f98" strokecolor="#5a3f98" strokeweight="1pt"/>
            </w:pict>
          </mc:Fallback>
        </mc:AlternateContent>
      </w:r>
      <w:r w:rsidR="00ED42A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F0E5D5" wp14:editId="4BADD613">
                <wp:simplePos x="0" y="0"/>
                <wp:positionH relativeFrom="column">
                  <wp:posOffset>4611370</wp:posOffset>
                </wp:positionH>
                <wp:positionV relativeFrom="paragraph">
                  <wp:posOffset>-366064</wp:posOffset>
                </wp:positionV>
                <wp:extent cx="2857500" cy="2286000"/>
                <wp:effectExtent l="0" t="0" r="12700" b="12700"/>
                <wp:wrapNone/>
                <wp:docPr id="173650224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2286000"/>
                        </a:xfrm>
                        <a:prstGeom prst="rect">
                          <a:avLst/>
                        </a:prstGeom>
                        <a:solidFill>
                          <a:srgbClr val="B7DC78"/>
                        </a:solidFill>
                        <a:ln>
                          <a:solidFill>
                            <a:srgbClr val="5A3F9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D3982F" id="Rectangle 5" o:spid="_x0000_s1026" style="position:absolute;margin-left:363.1pt;margin-top:-28.8pt;width:225pt;height:180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" fillcolor="#b7dc78" strokecolor="#5a3f98" strokeweight="1pt"/>
            </w:pict>
          </mc:Fallback>
        </mc:AlternateContent>
      </w:r>
      <w:r w:rsidR="00ED42A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FA6B7F" wp14:editId="2FFAC3C0">
                <wp:simplePos x="0" y="0"/>
                <wp:positionH relativeFrom="column">
                  <wp:posOffset>4459357</wp:posOffset>
                </wp:positionH>
                <wp:positionV relativeFrom="paragraph">
                  <wp:posOffset>-457200</wp:posOffset>
                </wp:positionV>
                <wp:extent cx="2857500" cy="2286000"/>
                <wp:effectExtent l="0" t="0" r="12700" b="12700"/>
                <wp:wrapNone/>
                <wp:docPr id="188491456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2286000"/>
                        </a:xfrm>
                        <a:prstGeom prst="rect">
                          <a:avLst/>
                        </a:prstGeom>
                        <a:solidFill>
                          <a:srgbClr val="5A3F98"/>
                        </a:solidFill>
                        <a:ln>
                          <a:solidFill>
                            <a:srgbClr val="5A3F9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8FC15" id="Rectangle 5" o:spid="_x0000_s1026" style="position:absolute;margin-left:351.15pt;margin-top:-36pt;width:225pt;height:18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" fillcolor="#5a3f98" strokecolor="#5a3f98" strokeweight="1pt"/>
            </w:pict>
          </mc:Fallback>
        </mc:AlternateContent>
      </w:r>
    </w:p>
    <w:p w14:paraId="7D53D253" w14:textId="77777777" w:rsidR="00D93A5E" w:rsidRDefault="00780F09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3463B5" wp14:editId="6EE1F11D">
                <wp:simplePos x="0" y="0"/>
                <wp:positionH relativeFrom="column">
                  <wp:posOffset>1013791</wp:posOffset>
                </wp:positionH>
                <wp:positionV relativeFrom="paragraph">
                  <wp:posOffset>2989608</wp:posOffset>
                </wp:positionV>
                <wp:extent cx="5952490" cy="3665883"/>
                <wp:effectExtent l="0" t="0" r="16510" b="17145"/>
                <wp:wrapNone/>
                <wp:docPr id="56650025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2490" cy="3665883"/>
                        </a:xfrm>
                        <a:prstGeom prst="rect">
                          <a:avLst/>
                        </a:prstGeom>
                        <a:solidFill>
                          <a:srgbClr val="B7DC78"/>
                        </a:solidFill>
                        <a:ln w="6350">
                          <a:solidFill>
                            <a:srgbClr val="5A3F98"/>
                          </a:solidFill>
                        </a:ln>
                      </wps:spPr>
                      <wps:txbx>
                        <w:txbxContent>
                          <w:p w14:paraId="67CB9A40" w14:textId="77777777" w:rsidR="00797CDF" w:rsidRPr="00797CDF" w:rsidRDefault="00797CDF">
                            <w:pPr>
                              <w:rPr>
                                <w:color w:val="B7DC7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3463B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79.85pt;margin-top:235.4pt;width:468.7pt;height:28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" fillcolor="#b7dc78" strokecolor="#5a3f98" strokeweight=".5pt">
                <v:textbox>
                  <w:txbxContent>
                    <w:p w14:paraId="67CB9A40" w14:textId="77777777" w:rsidR="00797CDF" w:rsidRPr="00797CDF" w:rsidRDefault="00797CDF">
                      <w:pPr>
                        <w:rPr>
                          <w:color w:val="B7DC7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42A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EBE7FC" wp14:editId="312F9187">
                <wp:simplePos x="0" y="0"/>
                <wp:positionH relativeFrom="column">
                  <wp:posOffset>5270555</wp:posOffset>
                </wp:positionH>
                <wp:positionV relativeFrom="paragraph">
                  <wp:posOffset>317500</wp:posOffset>
                </wp:positionV>
                <wp:extent cx="1946413" cy="1887220"/>
                <wp:effectExtent l="0" t="0" r="0" b="0"/>
                <wp:wrapNone/>
                <wp:docPr id="126066680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413" cy="1887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D8AC06" w14:textId="77777777" w:rsidR="00ED42A1" w:rsidRPr="001A4B65" w:rsidRDefault="00ED42A1" w:rsidP="00ED42A1">
                            <w:pPr>
                              <w:jc w:val="center"/>
                              <w:rPr>
                                <w:rFonts w:ascii="Aptos" w:hAnsi="Aptos"/>
                                <w:sz w:val="44"/>
                                <w:szCs w:val="44"/>
                              </w:rPr>
                            </w:pPr>
                            <w:r w:rsidRPr="001A4B65">
                              <w:rPr>
                                <w:rFonts w:ascii="Aptos" w:hAnsi="Aptos"/>
                                <w:sz w:val="44"/>
                                <w:szCs w:val="44"/>
                              </w:rPr>
                              <w:t>Offering hope to those grieving the loss of a marriage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BE7FC" id="Text Box 6" o:spid="_x0000_s1027" type="#_x0000_t202" style="position:absolute;margin-left:415pt;margin-top:25pt;width:153.25pt;height:14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" filled="f" stroked="f" strokeweight=".5pt">
                <v:textbox>
                  <w:txbxContent>
                    <w:p w14:paraId="7DD8AC06" w14:textId="77777777" w:rsidR="00ED42A1" w:rsidRPr="001A4B65" w:rsidRDefault="00ED42A1" w:rsidP="00ED42A1">
                      <w:pPr>
                        <w:jc w:val="center"/>
                        <w:rPr>
                          <w:rFonts w:ascii="Aptos" w:hAnsi="Aptos"/>
                          <w:sz w:val="44"/>
                          <w:szCs w:val="44"/>
                        </w:rPr>
                      </w:pPr>
                      <w:r w:rsidRPr="001A4B65">
                        <w:rPr>
                          <w:rFonts w:ascii="Aptos" w:hAnsi="Aptos"/>
                          <w:sz w:val="44"/>
                          <w:szCs w:val="44"/>
                        </w:rPr>
                        <w:t>Offering hope to those grieving the loss of a marriage</w:t>
                      </w:r>
                    </w:p>
                  </w:txbxContent>
                </v:textbox>
              </v:shape>
            </w:pict>
          </mc:Fallback>
        </mc:AlternateContent>
      </w:r>
    </w:p>
    <w:p w14:paraId="13B8AD78" w14:textId="77777777" w:rsidR="00780F09" w:rsidRPr="00780F09" w:rsidRDefault="00780F09" w:rsidP="00780F09"/>
    <w:p w14:paraId="2EE39D0D" w14:textId="77777777" w:rsidR="00780F09" w:rsidRPr="00780F09" w:rsidRDefault="00780F09" w:rsidP="00780F09"/>
    <w:p w14:paraId="6D0CC7FF" w14:textId="77777777" w:rsidR="00780F09" w:rsidRPr="00780F09" w:rsidRDefault="00780F09" w:rsidP="00780F09"/>
    <w:p w14:paraId="1E617E65" w14:textId="77777777" w:rsidR="00780F09" w:rsidRPr="00780F09" w:rsidRDefault="00780F09" w:rsidP="00780F09"/>
    <w:p w14:paraId="1D3AACCE" w14:textId="77777777" w:rsidR="00780F09" w:rsidRPr="00780F09" w:rsidRDefault="00780F09" w:rsidP="00780F09"/>
    <w:p w14:paraId="6F041294" w14:textId="77777777" w:rsidR="00780F09" w:rsidRPr="00780F09" w:rsidRDefault="00921C75" w:rsidP="00780F09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EEBFF0" wp14:editId="73CCB91F">
                <wp:simplePos x="0" y="0"/>
                <wp:positionH relativeFrom="column">
                  <wp:posOffset>139700</wp:posOffset>
                </wp:positionH>
                <wp:positionV relativeFrom="paragraph">
                  <wp:posOffset>87630</wp:posOffset>
                </wp:positionV>
                <wp:extent cx="4243070" cy="1771650"/>
                <wp:effectExtent l="0" t="0" r="0" b="6350"/>
                <wp:wrapNone/>
                <wp:docPr id="95559180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3070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AF7AA6" w14:textId="03062297" w:rsidR="00797CDF" w:rsidRPr="001A4B65" w:rsidRDefault="00797CDF">
                            <w:pPr>
                              <w:rPr>
                                <w:rFonts w:ascii="Aptos" w:hAnsi="Aptos"/>
                                <w:sz w:val="40"/>
                                <w:szCs w:val="40"/>
                              </w:rPr>
                            </w:pPr>
                            <w:r w:rsidRPr="001A4B65">
                              <w:rPr>
                                <w:rFonts w:ascii="Aptos" w:hAnsi="Aptos"/>
                                <w:sz w:val="40"/>
                                <w:szCs w:val="40"/>
                              </w:rPr>
                              <w:t>Beginning Experience of</w:t>
                            </w:r>
                            <w:r w:rsidR="002A69ED">
                              <w:rPr>
                                <w:rFonts w:ascii="Aptos" w:hAnsi="Aptos"/>
                                <w:sz w:val="40"/>
                                <w:szCs w:val="40"/>
                              </w:rPr>
                              <w:t xml:space="preserve"> Orange County</w:t>
                            </w:r>
                            <w:r w:rsidRPr="001A4B65">
                              <w:rPr>
                                <w:rFonts w:ascii="Aptos" w:hAnsi="Aptos"/>
                                <w:sz w:val="40"/>
                                <w:szCs w:val="40"/>
                              </w:rPr>
                              <w:t xml:space="preserve"> is sponsoring a</w:t>
                            </w:r>
                          </w:p>
                          <w:p w14:paraId="6500EC39" w14:textId="77777777" w:rsidR="00797CDF" w:rsidRPr="001A4B65" w:rsidRDefault="00797CDF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</w:p>
                          <w:p w14:paraId="6F733034" w14:textId="77777777" w:rsidR="00797CDF" w:rsidRPr="001A4B65" w:rsidRDefault="00921C75" w:rsidP="00797CDF">
                            <w:pPr>
                              <w:rPr>
                                <w:rFonts w:ascii="Aptos" w:hAnsi="Aptos"/>
                                <w:sz w:val="56"/>
                                <w:szCs w:val="56"/>
                              </w:rPr>
                            </w:pPr>
                            <w:r w:rsidRPr="001A4B65">
                              <w:rPr>
                                <w:rFonts w:ascii="Aptos" w:hAnsi="Aptos"/>
                                <w:sz w:val="56"/>
                                <w:szCs w:val="56"/>
                              </w:rPr>
                              <w:t xml:space="preserve">          </w:t>
                            </w:r>
                            <w:r w:rsidR="00797CDF" w:rsidRPr="001A4B65">
                              <w:rPr>
                                <w:rFonts w:ascii="Aptos" w:hAnsi="Aptos"/>
                                <w:sz w:val="56"/>
                                <w:szCs w:val="56"/>
                              </w:rPr>
                              <w:t xml:space="preserve">HEALING </w:t>
                            </w:r>
                          </w:p>
                          <w:p w14:paraId="310D3181" w14:textId="77777777" w:rsidR="00797CDF" w:rsidRPr="001A4B65" w:rsidRDefault="00921C75" w:rsidP="00921C75">
                            <w:pPr>
                              <w:jc w:val="center"/>
                              <w:rPr>
                                <w:rFonts w:ascii="Aptos" w:hAnsi="Aptos"/>
                                <w:sz w:val="56"/>
                                <w:szCs w:val="56"/>
                              </w:rPr>
                            </w:pPr>
                            <w:r w:rsidRPr="001A4B65">
                              <w:rPr>
                                <w:rFonts w:ascii="Aptos" w:hAnsi="Aptos"/>
                                <w:sz w:val="56"/>
                                <w:szCs w:val="56"/>
                              </w:rPr>
                              <w:t xml:space="preserve">    </w:t>
                            </w:r>
                            <w:r w:rsidR="00797CDF" w:rsidRPr="001A4B65">
                              <w:rPr>
                                <w:rFonts w:ascii="Aptos" w:hAnsi="Aptos"/>
                                <w:sz w:val="56"/>
                                <w:szCs w:val="56"/>
                              </w:rPr>
                              <w:t>WEEKEND!</w:t>
                            </w:r>
                          </w:p>
                          <w:p w14:paraId="6230EA04" w14:textId="77777777" w:rsidR="00797CDF" w:rsidRDefault="00797C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EBFF0" id="Text Box 7" o:spid="_x0000_s1028" type="#_x0000_t202" style="position:absolute;margin-left:11pt;margin-top:6.9pt;width:334.1pt;height:13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" fillcolor="white [3201]" stroked="f" strokeweight=".5pt">
                <v:textbox>
                  <w:txbxContent>
                    <w:p w14:paraId="16AF7AA6" w14:textId="03062297" w:rsidR="00797CDF" w:rsidRPr="001A4B65" w:rsidRDefault="00797CDF">
                      <w:pPr>
                        <w:rPr>
                          <w:rFonts w:ascii="Aptos" w:hAnsi="Aptos"/>
                          <w:sz w:val="40"/>
                          <w:szCs w:val="40"/>
                        </w:rPr>
                      </w:pPr>
                      <w:r w:rsidRPr="001A4B65">
                        <w:rPr>
                          <w:rFonts w:ascii="Aptos" w:hAnsi="Aptos"/>
                          <w:sz w:val="40"/>
                          <w:szCs w:val="40"/>
                        </w:rPr>
                        <w:t>Beginning Experience of</w:t>
                      </w:r>
                      <w:r w:rsidR="002A69ED">
                        <w:rPr>
                          <w:rFonts w:ascii="Aptos" w:hAnsi="Aptos"/>
                          <w:sz w:val="40"/>
                          <w:szCs w:val="40"/>
                        </w:rPr>
                        <w:t xml:space="preserve"> Orange County</w:t>
                      </w:r>
                      <w:r w:rsidRPr="001A4B65">
                        <w:rPr>
                          <w:rFonts w:ascii="Aptos" w:hAnsi="Aptos"/>
                          <w:sz w:val="40"/>
                          <w:szCs w:val="40"/>
                        </w:rPr>
                        <w:t xml:space="preserve"> is sponsoring a</w:t>
                      </w:r>
                    </w:p>
                    <w:p w14:paraId="6500EC39" w14:textId="77777777" w:rsidR="00797CDF" w:rsidRPr="001A4B65" w:rsidRDefault="00797CDF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</w:p>
                    <w:p w14:paraId="6F733034" w14:textId="77777777" w:rsidR="00797CDF" w:rsidRPr="001A4B65" w:rsidRDefault="00921C75" w:rsidP="00797CDF">
                      <w:pPr>
                        <w:rPr>
                          <w:rFonts w:ascii="Aptos" w:hAnsi="Aptos"/>
                          <w:sz w:val="56"/>
                          <w:szCs w:val="56"/>
                        </w:rPr>
                      </w:pPr>
                      <w:r w:rsidRPr="001A4B65">
                        <w:rPr>
                          <w:rFonts w:ascii="Aptos" w:hAnsi="Aptos"/>
                          <w:sz w:val="56"/>
                          <w:szCs w:val="56"/>
                        </w:rPr>
                        <w:t xml:space="preserve">          </w:t>
                      </w:r>
                      <w:r w:rsidR="00797CDF" w:rsidRPr="001A4B65">
                        <w:rPr>
                          <w:rFonts w:ascii="Aptos" w:hAnsi="Aptos"/>
                          <w:sz w:val="56"/>
                          <w:szCs w:val="56"/>
                        </w:rPr>
                        <w:t xml:space="preserve">HEALING </w:t>
                      </w:r>
                    </w:p>
                    <w:p w14:paraId="310D3181" w14:textId="77777777" w:rsidR="00797CDF" w:rsidRPr="001A4B65" w:rsidRDefault="00921C75" w:rsidP="00921C75">
                      <w:pPr>
                        <w:jc w:val="center"/>
                        <w:rPr>
                          <w:rFonts w:ascii="Aptos" w:hAnsi="Aptos"/>
                          <w:sz w:val="56"/>
                          <w:szCs w:val="56"/>
                        </w:rPr>
                      </w:pPr>
                      <w:r w:rsidRPr="001A4B65">
                        <w:rPr>
                          <w:rFonts w:ascii="Aptos" w:hAnsi="Aptos"/>
                          <w:sz w:val="56"/>
                          <w:szCs w:val="56"/>
                        </w:rPr>
                        <w:t xml:space="preserve">    </w:t>
                      </w:r>
                      <w:r w:rsidR="00797CDF" w:rsidRPr="001A4B65">
                        <w:rPr>
                          <w:rFonts w:ascii="Aptos" w:hAnsi="Aptos"/>
                          <w:sz w:val="56"/>
                          <w:szCs w:val="56"/>
                        </w:rPr>
                        <w:t>WEEKEND!</w:t>
                      </w:r>
                    </w:p>
                    <w:p w14:paraId="6230EA04" w14:textId="77777777" w:rsidR="00797CDF" w:rsidRDefault="00797CDF"/>
                  </w:txbxContent>
                </v:textbox>
              </v:shape>
            </w:pict>
          </mc:Fallback>
        </mc:AlternateContent>
      </w:r>
    </w:p>
    <w:p w14:paraId="0A49BD5E" w14:textId="77777777" w:rsidR="00780F09" w:rsidRPr="00780F09" w:rsidRDefault="00780F09" w:rsidP="00780F09"/>
    <w:p w14:paraId="49F26D87" w14:textId="77777777" w:rsidR="00780F09" w:rsidRPr="00780F09" w:rsidRDefault="00780F09" w:rsidP="00780F09"/>
    <w:p w14:paraId="7460BE97" w14:textId="77777777" w:rsidR="00780F09" w:rsidRPr="00780F09" w:rsidRDefault="00780F09" w:rsidP="00780F09"/>
    <w:p w14:paraId="3E7C8BEF" w14:textId="77777777" w:rsidR="00780F09" w:rsidRPr="00780F09" w:rsidRDefault="00780F09" w:rsidP="00780F09"/>
    <w:p w14:paraId="4B112B03" w14:textId="77777777" w:rsidR="00780F09" w:rsidRPr="00780F09" w:rsidRDefault="00780F09" w:rsidP="00780F09"/>
    <w:p w14:paraId="6CABEE19" w14:textId="77777777" w:rsidR="00780F09" w:rsidRPr="00780F09" w:rsidRDefault="00780F09" w:rsidP="00780F09"/>
    <w:p w14:paraId="1ADA3763" w14:textId="77777777" w:rsidR="00780F09" w:rsidRPr="00780F09" w:rsidRDefault="00780F09" w:rsidP="00780F09"/>
    <w:p w14:paraId="408B7FA5" w14:textId="77777777" w:rsidR="00780F09" w:rsidRPr="00780F09" w:rsidRDefault="00780F09" w:rsidP="00780F09"/>
    <w:p w14:paraId="42ACBD00" w14:textId="77777777" w:rsidR="00780F09" w:rsidRPr="00780F09" w:rsidRDefault="00780F09" w:rsidP="00780F09"/>
    <w:p w14:paraId="77DB7D97" w14:textId="77777777" w:rsidR="00780F09" w:rsidRPr="00780F09" w:rsidRDefault="00780F09" w:rsidP="00780F09"/>
    <w:p w14:paraId="3A6E0CD5" w14:textId="77777777" w:rsidR="00780F09" w:rsidRPr="00780F09" w:rsidRDefault="00780F09" w:rsidP="00780F09"/>
    <w:p w14:paraId="2AEF0E56" w14:textId="77777777" w:rsidR="00780F09" w:rsidRPr="00780F09" w:rsidRDefault="00E53DD1" w:rsidP="00780F09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E5E029" wp14:editId="19D56FBF">
                <wp:simplePos x="0" y="0"/>
                <wp:positionH relativeFrom="column">
                  <wp:posOffset>-101600</wp:posOffset>
                </wp:positionH>
                <wp:positionV relativeFrom="paragraph">
                  <wp:posOffset>90593</wp:posOffset>
                </wp:positionV>
                <wp:extent cx="6729095" cy="3323167"/>
                <wp:effectExtent l="0" t="0" r="1905" b="4445"/>
                <wp:wrapNone/>
                <wp:docPr id="38259676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9095" cy="3323167"/>
                        </a:xfrm>
                        <a:prstGeom prst="rect">
                          <a:avLst/>
                        </a:prstGeom>
                        <a:solidFill>
                          <a:srgbClr val="5A3F9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807302" w14:textId="77777777" w:rsidR="00780F09" w:rsidRDefault="00780F09" w:rsidP="00797CDF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0C8D643" w14:textId="77777777" w:rsidR="00797CDF" w:rsidRDefault="00780F09" w:rsidP="00797CDF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t xml:space="preserve">    </w:t>
                            </w:r>
                            <w:r w:rsidR="007B1861">
                              <w:rPr>
                                <w:noProof/>
                                <w:color w:val="B7DC78"/>
                              </w:rPr>
                              <w:drawing>
                                <wp:inline distT="0" distB="0" distL="0" distR="0" wp14:anchorId="51B0A070" wp14:editId="0007C095">
                                  <wp:extent cx="4190120" cy="2793413"/>
                                  <wp:effectExtent l="0" t="0" r="1270" b="635"/>
                                  <wp:docPr id="15406004" name="Picture 18" descr="Royalty Free Comforting Stock Photos | rawpixe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98159070" name="Picture 18" descr="Royalty Free Comforting Stock Photos | rawpixel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90120" cy="27934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D0AD92" w14:textId="77777777" w:rsidR="00780F09" w:rsidRDefault="00780F09" w:rsidP="00797CDF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79F7CBA" w14:textId="77777777" w:rsidR="00780F09" w:rsidRPr="00797CDF" w:rsidRDefault="00780F09" w:rsidP="00797CDF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5E029" id="_x0000_s1029" type="#_x0000_t202" style="position:absolute;margin-left:-8pt;margin-top:7.15pt;width:529.85pt;height:261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" fillcolor="#5a3f98" stroked="f" strokeweight=".5pt">
                <v:textbox>
                  <w:txbxContent>
                    <w:p w14:paraId="3E807302" w14:textId="77777777" w:rsidR="00780F09" w:rsidRDefault="00780F09" w:rsidP="00797CDF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  <w:p w14:paraId="60C8D643" w14:textId="77777777" w:rsidR="00797CDF" w:rsidRDefault="00780F09" w:rsidP="00797CDF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  <w:t xml:space="preserve">    </w:t>
                      </w:r>
                      <w:r w:rsidR="007B1861">
                        <w:rPr>
                          <w:noProof/>
                          <w:color w:val="B7DC78"/>
                        </w:rPr>
                        <w:drawing>
                          <wp:inline distT="0" distB="0" distL="0" distR="0" wp14:anchorId="51B0A070" wp14:editId="0007C095">
                            <wp:extent cx="4190120" cy="2793413"/>
                            <wp:effectExtent l="0" t="0" r="1270" b="635"/>
                            <wp:docPr id="15406004" name="Picture 18" descr="Royalty Free Comforting Stock Photos | rawpixe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98159070" name="Picture 18" descr="Royalty Free Comforting Stock Photos | rawpixel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90120" cy="279341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D0AD92" w14:textId="77777777" w:rsidR="00780F09" w:rsidRDefault="00780F09" w:rsidP="00797CDF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  <w:p w14:paraId="479F7CBA" w14:textId="77777777" w:rsidR="00780F09" w:rsidRPr="00797CDF" w:rsidRDefault="00780F09" w:rsidP="00797CDF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05D39B" w14:textId="77777777" w:rsidR="00780F09" w:rsidRPr="00780F09" w:rsidRDefault="00921C75" w:rsidP="00780F09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2CA69D" wp14:editId="48009FAA">
                <wp:simplePos x="0" y="0"/>
                <wp:positionH relativeFrom="column">
                  <wp:posOffset>4453467</wp:posOffset>
                </wp:positionH>
                <wp:positionV relativeFrom="paragraph">
                  <wp:posOffset>152400</wp:posOffset>
                </wp:positionV>
                <wp:extent cx="1947333" cy="2971800"/>
                <wp:effectExtent l="0" t="0" r="0" b="0"/>
                <wp:wrapNone/>
                <wp:docPr id="18974392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7333" cy="2971800"/>
                        </a:xfrm>
                        <a:prstGeom prst="rect">
                          <a:avLst/>
                        </a:prstGeom>
                        <a:solidFill>
                          <a:srgbClr val="5A3F9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2DF553" w14:textId="77777777" w:rsidR="00921C75" w:rsidRPr="007B1861" w:rsidRDefault="00780F09" w:rsidP="00780F09">
                            <w:pPr>
                              <w:jc w:val="center"/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7B1861"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FOR </w:t>
                            </w:r>
                          </w:p>
                          <w:p w14:paraId="5B291857" w14:textId="77777777" w:rsidR="00921C75" w:rsidRPr="007B1861" w:rsidRDefault="00780F09" w:rsidP="00780F09">
                            <w:pPr>
                              <w:jc w:val="center"/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7B1861"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MEN </w:t>
                            </w:r>
                          </w:p>
                          <w:p w14:paraId="52979B5F" w14:textId="77777777" w:rsidR="00921C75" w:rsidRPr="007B1861" w:rsidRDefault="00780F09" w:rsidP="00780F09">
                            <w:pPr>
                              <w:jc w:val="center"/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7B1861"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AND </w:t>
                            </w:r>
                          </w:p>
                          <w:p w14:paraId="1D3061AF" w14:textId="77777777" w:rsidR="00921C75" w:rsidRPr="007B1861" w:rsidRDefault="00780F09" w:rsidP="00780F09">
                            <w:pPr>
                              <w:jc w:val="center"/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7B1861"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WOMEN </w:t>
                            </w:r>
                          </w:p>
                          <w:p w14:paraId="642025B4" w14:textId="77777777" w:rsidR="00780F09" w:rsidRPr="007B1861" w:rsidRDefault="00780F09" w:rsidP="00780F09">
                            <w:pPr>
                              <w:jc w:val="center"/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7B1861"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WHO ARE SEPARATED, DIVORCED, </w:t>
                            </w:r>
                          </w:p>
                          <w:p w14:paraId="40534DE5" w14:textId="77777777" w:rsidR="00921C75" w:rsidRPr="007B1861" w:rsidRDefault="00E53DD1" w:rsidP="00780F09">
                            <w:pPr>
                              <w:jc w:val="center"/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7B1861"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  <w:t>OR</w:t>
                            </w:r>
                            <w:r w:rsidR="00780F09" w:rsidRPr="007B1861"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56E02C6C" w14:textId="77777777" w:rsidR="00780F09" w:rsidRPr="007B1861" w:rsidRDefault="00780F09" w:rsidP="00780F09">
                            <w:pPr>
                              <w:jc w:val="center"/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7B1861">
                              <w:rPr>
                                <w:rFonts w:ascii="Aptos" w:hAnsi="Aptos"/>
                                <w:color w:val="FFFFFF" w:themeColor="background1"/>
                                <w:sz w:val="40"/>
                                <w:szCs w:val="40"/>
                              </w:rPr>
                              <w:t>WIDOWED</w:t>
                            </w:r>
                          </w:p>
                          <w:p w14:paraId="71150A17" w14:textId="77777777" w:rsidR="00780F09" w:rsidRPr="007B1861" w:rsidRDefault="00780F0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CA69D" id="_x0000_s1030" type="#_x0000_t202" style="position:absolute;margin-left:350.65pt;margin-top:12pt;width:153.35pt;height:23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" fillcolor="#5a3f98" stroked="f" strokeweight=".5pt">
                <v:textbox>
                  <w:txbxContent>
                    <w:p w14:paraId="012DF553" w14:textId="77777777" w:rsidR="00921C75" w:rsidRPr="007B1861" w:rsidRDefault="00780F09" w:rsidP="00780F09">
                      <w:pPr>
                        <w:jc w:val="center"/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</w:pPr>
                      <w:r w:rsidRPr="007B1861"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  <w:t xml:space="preserve">FOR </w:t>
                      </w:r>
                    </w:p>
                    <w:p w14:paraId="5B291857" w14:textId="77777777" w:rsidR="00921C75" w:rsidRPr="007B1861" w:rsidRDefault="00780F09" w:rsidP="00780F09">
                      <w:pPr>
                        <w:jc w:val="center"/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</w:pPr>
                      <w:r w:rsidRPr="007B1861"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  <w:t xml:space="preserve">MEN </w:t>
                      </w:r>
                    </w:p>
                    <w:p w14:paraId="52979B5F" w14:textId="77777777" w:rsidR="00921C75" w:rsidRPr="007B1861" w:rsidRDefault="00780F09" w:rsidP="00780F09">
                      <w:pPr>
                        <w:jc w:val="center"/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</w:pPr>
                      <w:r w:rsidRPr="007B1861"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  <w:t xml:space="preserve">AND </w:t>
                      </w:r>
                    </w:p>
                    <w:p w14:paraId="1D3061AF" w14:textId="77777777" w:rsidR="00921C75" w:rsidRPr="007B1861" w:rsidRDefault="00780F09" w:rsidP="00780F09">
                      <w:pPr>
                        <w:jc w:val="center"/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</w:pPr>
                      <w:r w:rsidRPr="007B1861"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  <w:t xml:space="preserve">WOMEN </w:t>
                      </w:r>
                    </w:p>
                    <w:p w14:paraId="642025B4" w14:textId="77777777" w:rsidR="00780F09" w:rsidRPr="007B1861" w:rsidRDefault="00780F09" w:rsidP="00780F09">
                      <w:pPr>
                        <w:jc w:val="center"/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</w:pPr>
                      <w:r w:rsidRPr="007B1861"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  <w:t xml:space="preserve">WHO ARE SEPARATED, DIVORCED, </w:t>
                      </w:r>
                    </w:p>
                    <w:p w14:paraId="40534DE5" w14:textId="77777777" w:rsidR="00921C75" w:rsidRPr="007B1861" w:rsidRDefault="00E53DD1" w:rsidP="00780F09">
                      <w:pPr>
                        <w:jc w:val="center"/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</w:pPr>
                      <w:r w:rsidRPr="007B1861"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  <w:t>OR</w:t>
                      </w:r>
                      <w:r w:rsidR="00780F09" w:rsidRPr="007B1861"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56E02C6C" w14:textId="77777777" w:rsidR="00780F09" w:rsidRPr="007B1861" w:rsidRDefault="00780F09" w:rsidP="00780F09">
                      <w:pPr>
                        <w:jc w:val="center"/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</w:pPr>
                      <w:r w:rsidRPr="007B1861">
                        <w:rPr>
                          <w:rFonts w:ascii="Aptos" w:hAnsi="Aptos"/>
                          <w:color w:val="FFFFFF" w:themeColor="background1"/>
                          <w:sz w:val="40"/>
                          <w:szCs w:val="40"/>
                        </w:rPr>
                        <w:t>WIDOWED</w:t>
                      </w:r>
                    </w:p>
                    <w:p w14:paraId="71150A17" w14:textId="77777777" w:rsidR="00780F09" w:rsidRPr="007B1861" w:rsidRDefault="00780F09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93BD65" w14:textId="77777777" w:rsidR="00780F09" w:rsidRPr="00780F09" w:rsidRDefault="00780F09" w:rsidP="00780F09"/>
    <w:p w14:paraId="40D5AE99" w14:textId="77777777" w:rsidR="00780F09" w:rsidRPr="00780F09" w:rsidRDefault="00780F09" w:rsidP="00780F09"/>
    <w:p w14:paraId="6097F46E" w14:textId="77777777" w:rsidR="00780F09" w:rsidRPr="00780F09" w:rsidRDefault="00780F09" w:rsidP="00780F09"/>
    <w:p w14:paraId="4088F96D" w14:textId="77777777" w:rsidR="00780F09" w:rsidRPr="00780F09" w:rsidRDefault="00780F09" w:rsidP="00780F09"/>
    <w:p w14:paraId="61D59FCA" w14:textId="77777777" w:rsidR="00780F09" w:rsidRPr="00780F09" w:rsidRDefault="00780F09" w:rsidP="00780F09"/>
    <w:p w14:paraId="5B5FF660" w14:textId="77777777" w:rsidR="00780F09" w:rsidRPr="00780F09" w:rsidRDefault="00780F09" w:rsidP="00780F09"/>
    <w:p w14:paraId="0B7BB398" w14:textId="77777777" w:rsidR="00780F09" w:rsidRPr="00780F09" w:rsidRDefault="00780F09" w:rsidP="00780F09"/>
    <w:p w14:paraId="23A58538" w14:textId="77777777" w:rsidR="00780F09" w:rsidRPr="00780F09" w:rsidRDefault="00780F09" w:rsidP="00780F09"/>
    <w:p w14:paraId="1FF47543" w14:textId="77777777" w:rsidR="00780F09" w:rsidRPr="00780F09" w:rsidRDefault="00780F09" w:rsidP="00780F09"/>
    <w:p w14:paraId="00433C7F" w14:textId="77777777" w:rsidR="00780F09" w:rsidRPr="00780F09" w:rsidRDefault="00780F09" w:rsidP="00780F09"/>
    <w:p w14:paraId="2E748D9C" w14:textId="77777777" w:rsidR="00780F09" w:rsidRPr="00780F09" w:rsidRDefault="00780F09" w:rsidP="00780F09"/>
    <w:p w14:paraId="4869595D" w14:textId="77777777" w:rsidR="00780F09" w:rsidRPr="00780F09" w:rsidRDefault="00780F09" w:rsidP="00780F09"/>
    <w:p w14:paraId="0C9615C9" w14:textId="77777777" w:rsidR="00780F09" w:rsidRPr="00780F09" w:rsidRDefault="00780F09" w:rsidP="00780F09"/>
    <w:p w14:paraId="74CE810E" w14:textId="77777777" w:rsidR="00780F09" w:rsidRPr="00780F09" w:rsidRDefault="00780F09" w:rsidP="00780F09"/>
    <w:p w14:paraId="3139E967" w14:textId="77777777" w:rsidR="00780F09" w:rsidRPr="00780F09" w:rsidRDefault="00780F09" w:rsidP="00780F09"/>
    <w:p w14:paraId="15BBDCE0" w14:textId="77777777" w:rsidR="00780F09" w:rsidRDefault="00780F09" w:rsidP="00780F09"/>
    <w:p w14:paraId="631549A6" w14:textId="77777777" w:rsidR="00780F09" w:rsidRPr="00780F09" w:rsidRDefault="00780F09" w:rsidP="00780F09"/>
    <w:p w14:paraId="42B7620F" w14:textId="77777777" w:rsidR="00780F09" w:rsidRPr="00780F09" w:rsidRDefault="00780F09" w:rsidP="00780F09"/>
    <w:p w14:paraId="1039C3DA" w14:textId="77777777" w:rsidR="00780F09" w:rsidRPr="00780F09" w:rsidRDefault="00C50392" w:rsidP="00780F09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FA134C" wp14:editId="46C342F2">
                <wp:simplePos x="0" y="0"/>
                <wp:positionH relativeFrom="column">
                  <wp:posOffset>-50800</wp:posOffset>
                </wp:positionH>
                <wp:positionV relativeFrom="paragraph">
                  <wp:posOffset>142027</wp:posOffset>
                </wp:positionV>
                <wp:extent cx="6959600" cy="2396067"/>
                <wp:effectExtent l="0" t="0" r="12700" b="17145"/>
                <wp:wrapNone/>
                <wp:docPr id="1844661713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9600" cy="23960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AF468B" w14:textId="0F1A6B9B" w:rsidR="00C50392" w:rsidRPr="003F2D9D" w:rsidRDefault="00C50392" w:rsidP="00C50392">
                            <w:pPr>
                              <w:rPr>
                                <w:rFonts w:ascii="Aptos" w:hAnsi="Aptos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2D9D">
                              <w:rPr>
                                <w:rFonts w:ascii="Aptos" w:hAnsi="Aptos"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4473CA14" wp14:editId="291C32B7">
                                  <wp:extent cx="317500" cy="317500"/>
                                  <wp:effectExtent l="0" t="0" r="0" b="0"/>
                                  <wp:docPr id="538293904" name="Graphic 13" descr="Monthly calendar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8293904" name="Graphic 538293904" descr="Monthly calendar with solid fill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7500" cy="317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2D9D">
                              <w:rPr>
                                <w:rFonts w:ascii="Aptos" w:hAnsi="Aptos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F2D9D">
                              <w:rPr>
                                <w:rFonts w:ascii="Aptos" w:hAnsi="Aptos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  <w:t>Date From/To</w:t>
                            </w:r>
                            <w:r w:rsidR="00F458E3">
                              <w:rPr>
                                <w:rFonts w:ascii="Aptos" w:hAnsi="Aptos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 October 9</w:t>
                            </w:r>
                            <w:r w:rsidR="00F458E3" w:rsidRPr="00F458E3">
                              <w:rPr>
                                <w:rFonts w:ascii="Aptos" w:hAnsi="Aptos"/>
                                <w:bCs/>
                                <w:color w:val="000000" w:themeColor="text1"/>
                                <w:sz w:val="32"/>
                                <w:szCs w:val="32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="00F458E3">
                              <w:rPr>
                                <w:rFonts w:ascii="Aptos" w:hAnsi="Aptos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11th</w:t>
                            </w:r>
                          </w:p>
                          <w:p w14:paraId="67320A6D" w14:textId="6251E3CF" w:rsidR="00C50392" w:rsidRPr="003F2D9D" w:rsidRDefault="00C50392" w:rsidP="00C50392">
                            <w:pPr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2D9D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F2D9D">
                              <w:rPr>
                                <w:rFonts w:ascii="Aptos" w:hAnsi="Aptos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9D2689A" wp14:editId="5803B8C8">
                                  <wp:extent cx="266700" cy="266700"/>
                                  <wp:effectExtent l="0" t="0" r="0" b="0"/>
                                  <wp:docPr id="1104012049" name="Graphic 14" descr="Marker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04012049" name="Graphic 1104012049" descr="Marker with solid fill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2D9D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  <w:t>Location Address</w:t>
                            </w:r>
                            <w:r w:rsidR="00F458E3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 Pro-Sanctity Center in Fullerton</w:t>
                            </w:r>
                          </w:p>
                          <w:p w14:paraId="05C6DFD4" w14:textId="3D127E33" w:rsidR="00C50392" w:rsidRPr="003F2D9D" w:rsidRDefault="00C50392" w:rsidP="00C50392">
                            <w:pPr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2D9D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F2D9D">
                              <w:rPr>
                                <w:rFonts w:ascii="Aptos" w:hAnsi="Aptos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21D4AC85" wp14:editId="76EB3850">
                                  <wp:extent cx="330200" cy="330200"/>
                                  <wp:effectExtent l="0" t="0" r="0" b="0"/>
                                  <wp:docPr id="728616087" name="Graphic 15" descr="Address Book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8616087" name="Graphic 728616087" descr="Address Book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020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2D9D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  <w:t>BE Contact Person</w:t>
                            </w:r>
                            <w:r w:rsidR="00F458E3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="007619E9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Kim Dodson</w:t>
                            </w:r>
                          </w:p>
                          <w:p w14:paraId="39856E88" w14:textId="6593400C" w:rsidR="00C50392" w:rsidRPr="003F2D9D" w:rsidRDefault="00C50392" w:rsidP="00C50392">
                            <w:pPr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2D9D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F2D9D">
                              <w:rPr>
                                <w:rFonts w:ascii="Aptos" w:hAnsi="Aptos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8DC58A3" wp14:editId="78413D8D">
                                  <wp:extent cx="304800" cy="304800"/>
                                  <wp:effectExtent l="0" t="0" r="0" b="0"/>
                                  <wp:docPr id="1265973139" name="Graphic 16" descr="Receiver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5973139" name="Graphic 1265973139" descr="Receiver with solid fill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480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2D9D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  <w:t>Phone #</w:t>
                            </w:r>
                            <w:r w:rsidR="007619E9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F4FAC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714 </w:t>
                            </w:r>
                            <w:r w:rsidR="00007550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336-3221</w:t>
                            </w:r>
                          </w:p>
                          <w:p w14:paraId="4EEE18D1" w14:textId="22772B34" w:rsidR="00C50392" w:rsidRPr="003F2D9D" w:rsidRDefault="00C50392" w:rsidP="00C50392">
                            <w:pPr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2D9D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F2D9D">
                              <w:rPr>
                                <w:rFonts w:ascii="Aptos" w:hAnsi="Aptos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79E35057" wp14:editId="208E1F0E">
                                  <wp:extent cx="266700" cy="266700"/>
                                  <wp:effectExtent l="0" t="0" r="0" b="0"/>
                                  <wp:docPr id="826090085" name="Graphic 17" descr="Email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6090085" name="Graphic 826090085" descr="Email with solid fill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2D9D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  <w:t>BE Email Address</w:t>
                            </w:r>
                            <w:r w:rsidR="00007550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 BEOC2015@</w:t>
                            </w:r>
                            <w:r w:rsidR="002A69ED">
                              <w:rPr>
                                <w:rFonts w:ascii="Aptos" w:hAnsi="Aptos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gmail.com</w:t>
                            </w:r>
                          </w:p>
                          <w:p w14:paraId="1F3AF9B9" w14:textId="77777777" w:rsidR="00C50392" w:rsidRPr="003F2D9D" w:rsidRDefault="00C50392" w:rsidP="00C50392">
                            <w:pPr>
                              <w:rPr>
                                <w:rFonts w:ascii="Aptos" w:hAnsi="Aptos"/>
                                <w:i/>
                                <w:iCs/>
                                <w:color w:val="000000" w:themeColor="text1"/>
                                <w:sz w:val="10"/>
                                <w:szCs w:val="1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48AE1FC" w14:textId="77777777" w:rsidR="00C50392" w:rsidRPr="00EB2472" w:rsidRDefault="00C50392" w:rsidP="00C50392">
                            <w:pPr>
                              <w:jc w:val="center"/>
                              <w:rPr>
                                <w:rFonts w:ascii="Aptos" w:hAnsi="Apto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B2472">
                              <w:rPr>
                                <w:rFonts w:ascii="Aptos" w:hAnsi="Aptos"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Pre-Registration is Required</w:t>
                            </w:r>
                          </w:p>
                          <w:p w14:paraId="4F0C47BA" w14:textId="77777777" w:rsidR="00C50392" w:rsidRPr="00E53DD1" w:rsidRDefault="00C50392" w:rsidP="00C50392">
                            <w:pPr>
                              <w:jc w:val="center"/>
                              <w:rPr>
                                <w:color w:val="5A3F98"/>
                                <w:sz w:val="56"/>
                                <w:szCs w:val="56"/>
                              </w:rPr>
                            </w:pPr>
                          </w:p>
                          <w:p w14:paraId="252899D7" w14:textId="77777777" w:rsidR="00C50392" w:rsidRPr="00E53DD1" w:rsidRDefault="00C50392" w:rsidP="00C50392">
                            <w:pPr>
                              <w:rPr>
                                <w:color w:val="5A3F98"/>
                                <w:sz w:val="72"/>
                                <w:szCs w:val="72"/>
                              </w:rPr>
                            </w:pPr>
                          </w:p>
                          <w:p w14:paraId="21A29CD5" w14:textId="77777777" w:rsidR="00C50392" w:rsidRPr="00E53DD1" w:rsidRDefault="00C50392" w:rsidP="00C50392">
                            <w:pPr>
                              <w:rPr>
                                <w:color w:val="5A3F9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A134C" id="Text Box 19" o:spid="_x0000_s1031" type="#_x0000_t202" style="position:absolute;margin-left:-4pt;margin-top:11.2pt;width:548pt;height:188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" fillcolor="white [3201]" strokeweight=".5pt">
                <v:textbox>
                  <w:txbxContent>
                    <w:p w14:paraId="28AF468B" w14:textId="0F1A6B9B" w:rsidR="00C50392" w:rsidRPr="003F2D9D" w:rsidRDefault="00C50392" w:rsidP="00C50392">
                      <w:pPr>
                        <w:rPr>
                          <w:rFonts w:ascii="Aptos" w:hAnsi="Aptos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2D9D">
                        <w:rPr>
                          <w:rFonts w:ascii="Aptos" w:hAnsi="Aptos"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drawing>
                          <wp:inline distT="0" distB="0" distL="0" distR="0" wp14:anchorId="4473CA14" wp14:editId="291C32B7">
                            <wp:extent cx="317500" cy="317500"/>
                            <wp:effectExtent l="0" t="0" r="0" b="0"/>
                            <wp:docPr id="538293904" name="Graphic 13" descr="Monthly calendar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8293904" name="Graphic 538293904" descr="Monthly calendar with solid fill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7500" cy="317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F2D9D">
                        <w:rPr>
                          <w:rFonts w:ascii="Aptos" w:hAnsi="Aptos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F2D9D">
                        <w:rPr>
                          <w:rFonts w:ascii="Aptos" w:hAnsi="Aptos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  <w:t>Date From/To</w:t>
                      </w:r>
                      <w:r w:rsidR="00F458E3">
                        <w:rPr>
                          <w:rFonts w:ascii="Aptos" w:hAnsi="Aptos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October 9</w:t>
                      </w:r>
                      <w:r w:rsidR="00F458E3" w:rsidRPr="00F458E3">
                        <w:rPr>
                          <w:rFonts w:ascii="Aptos" w:hAnsi="Aptos"/>
                          <w:bCs/>
                          <w:color w:val="000000" w:themeColor="text1"/>
                          <w:sz w:val="32"/>
                          <w:szCs w:val="32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="00F458E3">
                        <w:rPr>
                          <w:rFonts w:ascii="Aptos" w:hAnsi="Aptos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11th</w:t>
                      </w:r>
                    </w:p>
                    <w:p w14:paraId="67320A6D" w14:textId="6251E3CF" w:rsidR="00C50392" w:rsidRPr="003F2D9D" w:rsidRDefault="00C50392" w:rsidP="00C50392">
                      <w:pPr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2D9D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F2D9D">
                        <w:rPr>
                          <w:rFonts w:ascii="Aptos" w:hAnsi="Aptos"/>
                          <w:noProof/>
                          <w:color w:val="000000" w:themeColor="text1"/>
                          <w:sz w:val="32"/>
                          <w:szCs w:val="32"/>
                        </w:rPr>
                        <w:drawing>
                          <wp:inline distT="0" distB="0" distL="0" distR="0" wp14:anchorId="39D2689A" wp14:editId="5803B8C8">
                            <wp:extent cx="266700" cy="266700"/>
                            <wp:effectExtent l="0" t="0" r="0" b="0"/>
                            <wp:docPr id="1104012049" name="Graphic 14" descr="Marker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04012049" name="Graphic 1104012049" descr="Marker with solid fill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6700" cy="266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F2D9D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  <w:t>Location Address</w:t>
                      </w:r>
                      <w:r w:rsidR="00F458E3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Pro-Sanctity Center in Fullerton</w:t>
                      </w:r>
                    </w:p>
                    <w:p w14:paraId="05C6DFD4" w14:textId="3D127E33" w:rsidR="00C50392" w:rsidRPr="003F2D9D" w:rsidRDefault="00C50392" w:rsidP="00C50392">
                      <w:pPr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2D9D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F2D9D">
                        <w:rPr>
                          <w:rFonts w:ascii="Aptos" w:hAnsi="Aptos"/>
                          <w:noProof/>
                          <w:color w:val="000000" w:themeColor="text1"/>
                          <w:sz w:val="32"/>
                          <w:szCs w:val="32"/>
                        </w:rPr>
                        <w:drawing>
                          <wp:inline distT="0" distB="0" distL="0" distR="0" wp14:anchorId="21D4AC85" wp14:editId="76EB3850">
                            <wp:extent cx="330200" cy="330200"/>
                            <wp:effectExtent l="0" t="0" r="0" b="0"/>
                            <wp:docPr id="728616087" name="Graphic 15" descr="Address Book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8616087" name="Graphic 728616087" descr="Address Book with solid fill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0200" cy="330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F2D9D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  <w:t>BE Contact Person</w:t>
                      </w:r>
                      <w:r w:rsidR="00F458E3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="007619E9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Kim Dodson</w:t>
                      </w:r>
                    </w:p>
                    <w:p w14:paraId="39856E88" w14:textId="6593400C" w:rsidR="00C50392" w:rsidRPr="003F2D9D" w:rsidRDefault="00C50392" w:rsidP="00C50392">
                      <w:pPr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2D9D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F2D9D">
                        <w:rPr>
                          <w:rFonts w:ascii="Aptos" w:hAnsi="Aptos"/>
                          <w:noProof/>
                          <w:color w:val="000000" w:themeColor="text1"/>
                          <w:sz w:val="32"/>
                          <w:szCs w:val="32"/>
                        </w:rPr>
                        <w:drawing>
                          <wp:inline distT="0" distB="0" distL="0" distR="0" wp14:anchorId="38DC58A3" wp14:editId="78413D8D">
                            <wp:extent cx="304800" cy="304800"/>
                            <wp:effectExtent l="0" t="0" r="0" b="0"/>
                            <wp:docPr id="1265973139" name="Graphic 16" descr="Receiver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5973139" name="Graphic 1265973139" descr="Receiver with solid fill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F2D9D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  <w:t>Phone #</w:t>
                      </w:r>
                      <w:r w:rsidR="007619E9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F4FAC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714 </w:t>
                      </w:r>
                      <w:r w:rsidR="00007550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336-3221</w:t>
                      </w:r>
                    </w:p>
                    <w:p w14:paraId="4EEE18D1" w14:textId="22772B34" w:rsidR="00C50392" w:rsidRPr="003F2D9D" w:rsidRDefault="00C50392" w:rsidP="00C50392">
                      <w:pPr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2D9D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F2D9D">
                        <w:rPr>
                          <w:rFonts w:ascii="Aptos" w:hAnsi="Aptos"/>
                          <w:noProof/>
                          <w:color w:val="000000" w:themeColor="text1"/>
                          <w:sz w:val="32"/>
                          <w:szCs w:val="32"/>
                        </w:rPr>
                        <w:drawing>
                          <wp:inline distT="0" distB="0" distL="0" distR="0" wp14:anchorId="79E35057" wp14:editId="208E1F0E">
                            <wp:extent cx="266700" cy="266700"/>
                            <wp:effectExtent l="0" t="0" r="0" b="0"/>
                            <wp:docPr id="826090085" name="Graphic 17" descr="Email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6090085" name="Graphic 826090085" descr="Email with solid fill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6700" cy="266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F2D9D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  <w:t>BE Email Address</w:t>
                      </w:r>
                      <w:r w:rsidR="00007550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BEOC2015@</w:t>
                      </w:r>
                      <w:r w:rsidR="002A69ED">
                        <w:rPr>
                          <w:rFonts w:ascii="Aptos" w:hAnsi="Aptos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gmail.com</w:t>
                      </w:r>
                    </w:p>
                    <w:p w14:paraId="1F3AF9B9" w14:textId="77777777" w:rsidR="00C50392" w:rsidRPr="003F2D9D" w:rsidRDefault="00C50392" w:rsidP="00C50392">
                      <w:pPr>
                        <w:rPr>
                          <w:rFonts w:ascii="Aptos" w:hAnsi="Aptos"/>
                          <w:i/>
                          <w:iCs/>
                          <w:color w:val="000000" w:themeColor="text1"/>
                          <w:sz w:val="10"/>
                          <w:szCs w:val="1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48AE1FC" w14:textId="77777777" w:rsidR="00C50392" w:rsidRPr="00EB2472" w:rsidRDefault="00C50392" w:rsidP="00C50392">
                      <w:pPr>
                        <w:jc w:val="center"/>
                        <w:rPr>
                          <w:rFonts w:ascii="Aptos" w:hAnsi="Aptos"/>
                          <w:i/>
                          <w:i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B2472">
                        <w:rPr>
                          <w:rFonts w:ascii="Aptos" w:hAnsi="Aptos"/>
                          <w:i/>
                          <w:i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Pre-Registration is Required</w:t>
                      </w:r>
                    </w:p>
                    <w:p w14:paraId="4F0C47BA" w14:textId="77777777" w:rsidR="00C50392" w:rsidRPr="00E53DD1" w:rsidRDefault="00C50392" w:rsidP="00C50392">
                      <w:pPr>
                        <w:jc w:val="center"/>
                        <w:rPr>
                          <w:color w:val="5A3F98"/>
                          <w:sz w:val="56"/>
                          <w:szCs w:val="56"/>
                        </w:rPr>
                      </w:pPr>
                    </w:p>
                    <w:p w14:paraId="252899D7" w14:textId="77777777" w:rsidR="00C50392" w:rsidRPr="00E53DD1" w:rsidRDefault="00C50392" w:rsidP="00C50392">
                      <w:pPr>
                        <w:rPr>
                          <w:color w:val="5A3F98"/>
                          <w:sz w:val="72"/>
                          <w:szCs w:val="72"/>
                        </w:rPr>
                      </w:pPr>
                    </w:p>
                    <w:p w14:paraId="21A29CD5" w14:textId="77777777" w:rsidR="00C50392" w:rsidRPr="00E53DD1" w:rsidRDefault="00C50392" w:rsidP="00C50392">
                      <w:pPr>
                        <w:rPr>
                          <w:color w:val="5A3F9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1B32FA" w14:textId="77777777" w:rsidR="00780F09" w:rsidRDefault="00780F09" w:rsidP="00780F09"/>
    <w:p w14:paraId="157F5DD1" w14:textId="77777777" w:rsidR="00780F09" w:rsidRDefault="00780F09" w:rsidP="00780F09"/>
    <w:p w14:paraId="523EC8DB" w14:textId="77777777" w:rsidR="00780F09" w:rsidRPr="00780F09" w:rsidRDefault="00780F09" w:rsidP="00780F09">
      <w:pPr>
        <w:tabs>
          <w:tab w:val="left" w:pos="6198"/>
        </w:tabs>
      </w:pPr>
      <w:r>
        <w:tab/>
      </w:r>
    </w:p>
    <w:sectPr w:rsidR="00780F09" w:rsidRPr="00780F09" w:rsidSect="00D93A5E">
      <w:headerReference w:type="default" r:id="rId20"/>
      <w:pgSz w:w="12240" w:h="15840"/>
      <w:pgMar w:top="720" w:right="720" w:bottom="806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AC935" w14:textId="77777777" w:rsidR="00627214" w:rsidRDefault="00627214" w:rsidP="00D93A5E">
      <w:r>
        <w:separator/>
      </w:r>
    </w:p>
  </w:endnote>
  <w:endnote w:type="continuationSeparator" w:id="0">
    <w:p w14:paraId="53943398" w14:textId="77777777" w:rsidR="00627214" w:rsidRDefault="00627214" w:rsidP="00D93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9D49F" w14:textId="77777777" w:rsidR="00627214" w:rsidRDefault="00627214" w:rsidP="00D93A5E">
      <w:r>
        <w:separator/>
      </w:r>
    </w:p>
  </w:footnote>
  <w:footnote w:type="continuationSeparator" w:id="0">
    <w:p w14:paraId="371457DD" w14:textId="77777777" w:rsidR="00627214" w:rsidRDefault="00627214" w:rsidP="00D93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BFED8" w14:textId="77777777" w:rsidR="00D93A5E" w:rsidRDefault="00D93A5E" w:rsidP="00D93A5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5A"/>
    <w:rsid w:val="00007550"/>
    <w:rsid w:val="00011F20"/>
    <w:rsid w:val="00057BF8"/>
    <w:rsid w:val="000D6C4E"/>
    <w:rsid w:val="00127425"/>
    <w:rsid w:val="001420AF"/>
    <w:rsid w:val="0017143C"/>
    <w:rsid w:val="00176B01"/>
    <w:rsid w:val="001A4B65"/>
    <w:rsid w:val="001B7CDA"/>
    <w:rsid w:val="001F4FAC"/>
    <w:rsid w:val="001F7ABC"/>
    <w:rsid w:val="00200A49"/>
    <w:rsid w:val="00260AF1"/>
    <w:rsid w:val="002A69ED"/>
    <w:rsid w:val="002E1140"/>
    <w:rsid w:val="002E4CC3"/>
    <w:rsid w:val="00372768"/>
    <w:rsid w:val="003A3716"/>
    <w:rsid w:val="003C6A72"/>
    <w:rsid w:val="004A5A28"/>
    <w:rsid w:val="004E3614"/>
    <w:rsid w:val="005402ED"/>
    <w:rsid w:val="005B269F"/>
    <w:rsid w:val="00624566"/>
    <w:rsid w:val="00627214"/>
    <w:rsid w:val="00660E75"/>
    <w:rsid w:val="00681A5A"/>
    <w:rsid w:val="006E5AD7"/>
    <w:rsid w:val="00745C02"/>
    <w:rsid w:val="007619E9"/>
    <w:rsid w:val="00780F09"/>
    <w:rsid w:val="00797CDF"/>
    <w:rsid w:val="007B1861"/>
    <w:rsid w:val="00866018"/>
    <w:rsid w:val="00875645"/>
    <w:rsid w:val="008F0F89"/>
    <w:rsid w:val="00921C75"/>
    <w:rsid w:val="00AA390D"/>
    <w:rsid w:val="00B0034E"/>
    <w:rsid w:val="00BD36DF"/>
    <w:rsid w:val="00C50392"/>
    <w:rsid w:val="00D479F4"/>
    <w:rsid w:val="00D526D0"/>
    <w:rsid w:val="00D77BC3"/>
    <w:rsid w:val="00D93A5E"/>
    <w:rsid w:val="00E53DD1"/>
    <w:rsid w:val="00E9669F"/>
    <w:rsid w:val="00ED42A1"/>
    <w:rsid w:val="00EE496E"/>
    <w:rsid w:val="00F458E3"/>
    <w:rsid w:val="00F64EA4"/>
    <w:rsid w:val="00F661E8"/>
    <w:rsid w:val="00FE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E2546"/>
  <w15:chartTrackingRefBased/>
  <w15:docId w15:val="{550973D9-6725-4E29-A528-1891E3B96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A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A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A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A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A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A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A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A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A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A5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A5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A5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A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A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A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A5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A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A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A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A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A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A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A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A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A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3A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3A5E"/>
  </w:style>
  <w:style w:type="paragraph" w:styleId="Footer">
    <w:name w:val="footer"/>
    <w:basedOn w:val="Normal"/>
    <w:link w:val="FooterChar"/>
    <w:uiPriority w:val="99"/>
    <w:unhideWhenUsed/>
    <w:rsid w:val="00D93A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svg"/><Relationship Id="rId5" Type="http://schemas.openxmlformats.org/officeDocument/2006/relationships/footnotes" Target="footnotes.xml"/><Relationship Id="rId15" Type="http://schemas.openxmlformats.org/officeDocument/2006/relationships/image" Target="media/image8.svg"/><Relationship Id="rId10" Type="http://schemas.openxmlformats.org/officeDocument/2006/relationships/image" Target="media/image3.png"/><Relationship Id="rId19" Type="http://schemas.openxmlformats.org/officeDocument/2006/relationships/image" Target="media/image12.svg"/><Relationship Id="rId4" Type="http://schemas.openxmlformats.org/officeDocument/2006/relationships/webSettings" Target="webSettings.xml"/><Relationship Id="rId9" Type="http://schemas.openxmlformats.org/officeDocument/2006/relationships/hyperlink" Target="https://www.rawpixel.com/search/comforting" TargetMode="Externa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BE%20WE%20Flyer%20v1%20-%20Approved%209.9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2D21E0-3E62-B74A-A168-7BD916E8A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 WE Flyer v1 - Approved 9.9 (1)</Template>
  <TotalTime>1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Carol Koppenheffer</cp:lastModifiedBy>
  <cp:revision>2</cp:revision>
  <dcterms:created xsi:type="dcterms:W3CDTF">2026-09-18T20:33:00Z</dcterms:created>
  <dcterms:modified xsi:type="dcterms:W3CDTF">2026-09-18T20:33:00Z</dcterms:modified>
</cp:coreProperties>
</file>